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32" w:rsidRPr="0071779D" w:rsidRDefault="00472D32" w:rsidP="0071779D">
      <w:pPr>
        <w:pStyle w:val="BodyText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779D">
        <w:rPr>
          <w:rFonts w:ascii="Times New Roman" w:hAnsi="Times New Roman"/>
          <w:b/>
          <w:sz w:val="28"/>
          <w:szCs w:val="28"/>
        </w:rPr>
        <w:t>Саратовская область</w:t>
      </w:r>
    </w:p>
    <w:p w:rsidR="00472D32" w:rsidRPr="0071779D" w:rsidRDefault="00472D32" w:rsidP="00717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779D">
        <w:rPr>
          <w:rFonts w:ascii="Times New Roman" w:hAnsi="Times New Roman"/>
          <w:b/>
          <w:sz w:val="28"/>
          <w:szCs w:val="28"/>
        </w:rPr>
        <w:t>Балаковский муниципальный район</w:t>
      </w:r>
    </w:p>
    <w:p w:rsidR="00472D32" w:rsidRPr="0071779D" w:rsidRDefault="00472D32" w:rsidP="00717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779D">
        <w:rPr>
          <w:rFonts w:ascii="Times New Roman" w:hAnsi="Times New Roman"/>
          <w:b/>
          <w:sz w:val="28"/>
          <w:szCs w:val="28"/>
        </w:rPr>
        <w:t>Муниципальное образование город Балаково</w:t>
      </w:r>
    </w:p>
    <w:p w:rsidR="00472D32" w:rsidRPr="0071779D" w:rsidRDefault="00472D32" w:rsidP="00717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2D32" w:rsidRPr="0071779D" w:rsidRDefault="00472D32" w:rsidP="0071779D">
      <w:pPr>
        <w:tabs>
          <w:tab w:val="left" w:pos="637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779D">
        <w:rPr>
          <w:rFonts w:ascii="Times New Roman" w:hAnsi="Times New Roman"/>
          <w:b/>
          <w:sz w:val="28"/>
          <w:szCs w:val="28"/>
        </w:rPr>
        <w:t>Совет муниципального образования город Балаково</w:t>
      </w:r>
    </w:p>
    <w:p w:rsidR="00472D32" w:rsidRPr="0071779D" w:rsidRDefault="00472D32" w:rsidP="00717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2D32" w:rsidRPr="0071779D" w:rsidRDefault="00472D32" w:rsidP="0071779D">
      <w:pPr>
        <w:snapToGri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1779D">
        <w:rPr>
          <w:rFonts w:ascii="Times New Roman" w:hAnsi="Times New Roman"/>
          <w:bCs/>
          <w:sz w:val="28"/>
          <w:szCs w:val="28"/>
        </w:rPr>
        <w:t>Восьмое заседание Совета муниципального образования</w:t>
      </w:r>
    </w:p>
    <w:p w:rsidR="00472D32" w:rsidRPr="0071779D" w:rsidRDefault="00472D32" w:rsidP="00717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779D">
        <w:rPr>
          <w:rFonts w:ascii="Times New Roman" w:hAnsi="Times New Roman"/>
          <w:bCs/>
          <w:sz w:val="28"/>
          <w:szCs w:val="28"/>
        </w:rPr>
        <w:t>город Балаково четвертого созыва</w:t>
      </w:r>
    </w:p>
    <w:p w:rsidR="00472D32" w:rsidRPr="0071779D" w:rsidRDefault="00472D32" w:rsidP="00717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2D32" w:rsidRPr="0071779D" w:rsidRDefault="00472D32" w:rsidP="00F945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779D">
        <w:rPr>
          <w:rFonts w:ascii="Times New Roman" w:hAnsi="Times New Roman"/>
          <w:sz w:val="28"/>
          <w:szCs w:val="28"/>
        </w:rPr>
        <w:t>РЕШЕНИЕ №4</w:t>
      </w:r>
      <w:r>
        <w:rPr>
          <w:rFonts w:ascii="Times New Roman" w:hAnsi="Times New Roman"/>
          <w:sz w:val="28"/>
          <w:szCs w:val="28"/>
        </w:rPr>
        <w:t>6</w:t>
      </w:r>
    </w:p>
    <w:p w:rsidR="00472D32" w:rsidRPr="0071779D" w:rsidRDefault="00472D32" w:rsidP="0071779D">
      <w:pPr>
        <w:spacing w:after="0" w:line="240" w:lineRule="auto"/>
        <w:ind w:firstLine="6804"/>
        <w:jc w:val="both"/>
        <w:rPr>
          <w:rFonts w:ascii="Times New Roman" w:hAnsi="Times New Roman"/>
          <w:sz w:val="28"/>
          <w:szCs w:val="28"/>
        </w:rPr>
      </w:pPr>
      <w:r w:rsidRPr="0071779D">
        <w:rPr>
          <w:rFonts w:ascii="Times New Roman" w:hAnsi="Times New Roman"/>
          <w:sz w:val="28"/>
          <w:szCs w:val="28"/>
        </w:rPr>
        <w:t>26 февраля 2019 года</w:t>
      </w:r>
    </w:p>
    <w:p w:rsidR="00472D32" w:rsidRPr="0071779D" w:rsidRDefault="00472D32" w:rsidP="007177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2D32" w:rsidRPr="000F2A4E" w:rsidRDefault="00472D32" w:rsidP="00D416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F2A4E"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 xml:space="preserve"> заключении публичных слушаний. О</w:t>
      </w:r>
      <w:r w:rsidRPr="000F2A4E">
        <w:rPr>
          <w:rFonts w:ascii="Times New Roman" w:hAnsi="Times New Roman"/>
          <w:b/>
          <w:bCs/>
          <w:sz w:val="28"/>
          <w:szCs w:val="28"/>
        </w:rPr>
        <w:t xml:space="preserve"> внесении изменений в Правила землепользования и застройки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F2A4E">
        <w:rPr>
          <w:rFonts w:ascii="Times New Roman" w:hAnsi="Times New Roman"/>
          <w:b/>
          <w:bCs/>
          <w:sz w:val="28"/>
          <w:szCs w:val="28"/>
        </w:rPr>
        <w:t>муниципального образования город Балаково Балаковского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F2A4E">
        <w:rPr>
          <w:rFonts w:ascii="Times New Roman" w:hAnsi="Times New Roman"/>
          <w:b/>
          <w:bCs/>
          <w:sz w:val="28"/>
          <w:szCs w:val="28"/>
        </w:rPr>
        <w:t>муниципального района</w:t>
      </w:r>
    </w:p>
    <w:p w:rsidR="00472D32" w:rsidRPr="000F2A4E" w:rsidRDefault="00472D32" w:rsidP="00D416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2D32" w:rsidRPr="000F2A4E" w:rsidRDefault="00472D32" w:rsidP="001511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2A4E">
        <w:rPr>
          <w:rFonts w:ascii="Times New Roman" w:hAnsi="Times New Roman"/>
          <w:sz w:val="28"/>
          <w:szCs w:val="28"/>
        </w:rPr>
        <w:t>В соответствии с Градостроительным кодексом Российской Федерации,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12A6">
        <w:rPr>
          <w:rFonts w:ascii="Times New Roman" w:hAnsi="Times New Roman"/>
          <w:sz w:val="28"/>
          <w:szCs w:val="28"/>
        </w:rPr>
        <w:t>Федеральным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12A6">
        <w:rPr>
          <w:rFonts w:ascii="Times New Roman" w:hAnsi="Times New Roman"/>
          <w:sz w:val="28"/>
          <w:szCs w:val="28"/>
        </w:rPr>
        <w:t>законом от 06 октября 2003 года №131-ФЗ «Об общих принципах организации местного самоуправления в Российской Федерации»,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2A4E">
        <w:rPr>
          <w:rFonts w:ascii="Times New Roman" w:hAnsi="Times New Roman"/>
          <w:sz w:val="28"/>
          <w:szCs w:val="28"/>
        </w:rPr>
        <w:t xml:space="preserve">Уставом муниципального образования город Балаково, </w:t>
      </w:r>
      <w:r w:rsidRPr="000B52F7">
        <w:rPr>
          <w:rFonts w:ascii="Times New Roman" w:hAnsi="Times New Roman"/>
          <w:sz w:val="28"/>
          <w:szCs w:val="28"/>
        </w:rPr>
        <w:t>Положением «О проведении публичных слушаний», утверждённым решением Совета муниципального образования город Балаково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52F7">
        <w:rPr>
          <w:rFonts w:ascii="Times New Roman" w:hAnsi="Times New Roman"/>
          <w:sz w:val="28"/>
          <w:szCs w:val="28"/>
        </w:rPr>
        <w:t>07 ноября 2005 года № 3 (с изменениями от 28 марта 2008 года №151), Регламентом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52F7">
        <w:rPr>
          <w:rFonts w:ascii="Times New Roman" w:hAnsi="Times New Roman"/>
          <w:sz w:val="28"/>
          <w:szCs w:val="28"/>
        </w:rPr>
        <w:t>Совета муниципального образования город Балаково,</w:t>
      </w:r>
      <w:r>
        <w:rPr>
          <w:rFonts w:ascii="Times New Roman" w:hAnsi="Times New Roman"/>
          <w:sz w:val="28"/>
          <w:szCs w:val="28"/>
        </w:rPr>
        <w:t xml:space="preserve"> учитывая результаты публичных слушаний, проведённых на территории города Балаково 24 января 2019 года, рассмотрев рекомендации комитета по бюджетно-финансовой, экономической, социальной политике и вопросам жилищно-коммунального хозяйства, </w:t>
      </w:r>
      <w:r w:rsidRPr="000F2A4E">
        <w:rPr>
          <w:rFonts w:ascii="Times New Roman" w:hAnsi="Times New Roman"/>
          <w:sz w:val="28"/>
          <w:szCs w:val="28"/>
        </w:rPr>
        <w:t>Совет муниципального образования город Балаково</w:t>
      </w:r>
    </w:p>
    <w:p w:rsidR="00472D32" w:rsidRDefault="00472D32" w:rsidP="001511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2D32" w:rsidRPr="0088467F" w:rsidRDefault="00472D32" w:rsidP="001511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8467F">
        <w:rPr>
          <w:rFonts w:ascii="Times New Roman" w:hAnsi="Times New Roman"/>
          <w:b/>
          <w:bCs/>
          <w:sz w:val="28"/>
          <w:szCs w:val="28"/>
        </w:rPr>
        <w:t>РЕШИЛ:</w:t>
      </w:r>
    </w:p>
    <w:p w:rsidR="00472D32" w:rsidRPr="00B407BF" w:rsidRDefault="00472D32" w:rsidP="00A672FE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467F">
        <w:rPr>
          <w:rFonts w:ascii="Times New Roman" w:hAnsi="Times New Roman"/>
          <w:sz w:val="28"/>
          <w:szCs w:val="28"/>
        </w:rPr>
        <w:t>Заключени</w:t>
      </w:r>
      <w:r>
        <w:rPr>
          <w:rFonts w:ascii="Times New Roman" w:hAnsi="Times New Roman"/>
          <w:sz w:val="28"/>
          <w:szCs w:val="28"/>
        </w:rPr>
        <w:t>е</w:t>
      </w:r>
      <w:r w:rsidRPr="0088467F">
        <w:rPr>
          <w:rFonts w:ascii="Times New Roman" w:hAnsi="Times New Roman"/>
          <w:sz w:val="28"/>
          <w:szCs w:val="28"/>
        </w:rPr>
        <w:t xml:space="preserve"> публичных слушаний, провед</w:t>
      </w:r>
      <w:r>
        <w:rPr>
          <w:rFonts w:ascii="Times New Roman" w:hAnsi="Times New Roman"/>
          <w:sz w:val="28"/>
          <w:szCs w:val="28"/>
        </w:rPr>
        <w:t>е</w:t>
      </w:r>
      <w:r w:rsidRPr="0088467F">
        <w:rPr>
          <w:rFonts w:ascii="Times New Roman" w:hAnsi="Times New Roman"/>
          <w:sz w:val="28"/>
          <w:szCs w:val="28"/>
        </w:rPr>
        <w:t xml:space="preserve">нных </w:t>
      </w:r>
      <w:r>
        <w:rPr>
          <w:rFonts w:ascii="Times New Roman" w:hAnsi="Times New Roman"/>
          <w:sz w:val="28"/>
          <w:szCs w:val="28"/>
        </w:rPr>
        <w:t>24 января</w:t>
      </w:r>
      <w:r w:rsidRPr="00EA6B1E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9 </w:t>
      </w:r>
      <w:r w:rsidRPr="001511DC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,</w:t>
      </w:r>
      <w:r w:rsidRPr="001511DC">
        <w:rPr>
          <w:rFonts w:ascii="Times New Roman" w:hAnsi="Times New Roman"/>
          <w:sz w:val="28"/>
          <w:szCs w:val="28"/>
        </w:rPr>
        <w:t xml:space="preserve"> по вопрос</w:t>
      </w:r>
      <w:r>
        <w:rPr>
          <w:rFonts w:ascii="Times New Roman" w:hAnsi="Times New Roman"/>
          <w:sz w:val="28"/>
          <w:szCs w:val="28"/>
        </w:rPr>
        <w:t>у о</w:t>
      </w:r>
      <w:r w:rsidRPr="00B407BF">
        <w:rPr>
          <w:rFonts w:ascii="Times New Roman" w:hAnsi="Times New Roman"/>
          <w:sz w:val="28"/>
          <w:szCs w:val="28"/>
        </w:rPr>
        <w:t xml:space="preserve"> внесении изменений в Правила землепользования и застройки муниципального образования город Балаково Балаковского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07BF">
        <w:rPr>
          <w:rFonts w:ascii="Times New Roman" w:hAnsi="Times New Roman"/>
          <w:sz w:val="28"/>
          <w:szCs w:val="28"/>
        </w:rPr>
        <w:t>принять к сведению.</w:t>
      </w:r>
    </w:p>
    <w:p w:rsidR="00472D32" w:rsidRPr="00974631" w:rsidRDefault="00472D32" w:rsidP="00A672F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4631">
        <w:rPr>
          <w:rFonts w:ascii="Times New Roman" w:hAnsi="Times New Roman"/>
          <w:sz w:val="28"/>
          <w:szCs w:val="28"/>
        </w:rPr>
        <w:t>2.</w:t>
      </w:r>
      <w:r w:rsidRPr="00974631">
        <w:rPr>
          <w:rFonts w:ascii="Times New Roman" w:hAnsi="Times New Roman"/>
          <w:sz w:val="28"/>
          <w:szCs w:val="28"/>
        </w:rPr>
        <w:tab/>
        <w:t>Внести изменения в Правила землепользования и застройки муниципального образования город Балаково Балаковского муниципального района, утвержденны</w:t>
      </w:r>
      <w:r>
        <w:rPr>
          <w:rFonts w:ascii="Times New Roman" w:hAnsi="Times New Roman"/>
          <w:sz w:val="28"/>
          <w:szCs w:val="28"/>
        </w:rPr>
        <w:t>е</w:t>
      </w:r>
      <w:r w:rsidRPr="00974631">
        <w:rPr>
          <w:rFonts w:ascii="Times New Roman" w:hAnsi="Times New Roman"/>
          <w:sz w:val="28"/>
          <w:szCs w:val="28"/>
        </w:rPr>
        <w:t xml:space="preserve"> решением Совета муниципального образования город Балаково от 23 сентября 2011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4631">
        <w:rPr>
          <w:rFonts w:ascii="Times New Roman" w:hAnsi="Times New Roman"/>
          <w:sz w:val="28"/>
          <w:szCs w:val="28"/>
        </w:rPr>
        <w:t xml:space="preserve">года № 311 (с последующими изменениями, внесенными решениями Совета муниципального образования город Балаково №392 от 27.07.2012г., №409 от 28.09.2012г., №392 от 27.07.2012г., №409 от 28.09.2012г., №437 от 29.11.2012г., №507 от 28.06.2013г., №26 от 25.10.2013г., №44 от 23.12.2013г., №62 от 27.02.2014г., №67 от 28.03.2014г., №75 от 25.04.2014г., №104 от 25.07.2014г., №130 от 28.11.2014г., №158 от 27.03.2015г., №180 от 16.06.2015г., №181 от 16.06.2015г., №195 от 25.09.2015г., №200 от 03.11.2015г., №213 от 23.12.2015г., №241 от 25.03.2016г., №247 от 18.05.2016г., №264 от 29.07.2016г., №290 от 25.11.2016г., №309 от 25.01.2017г., №430 от </w:t>
      </w:r>
      <w:r>
        <w:rPr>
          <w:rFonts w:ascii="Times New Roman" w:hAnsi="Times New Roman"/>
          <w:sz w:val="28"/>
          <w:szCs w:val="28"/>
        </w:rPr>
        <w:t>29.06.2018г., №14 от 21.09.2018</w:t>
      </w:r>
      <w:r w:rsidRPr="00974631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, №27</w:t>
      </w:r>
      <w:r w:rsidRPr="00CB53E6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30.11</w:t>
      </w:r>
      <w:r w:rsidRPr="00CB53E6">
        <w:rPr>
          <w:rFonts w:ascii="Times New Roman" w:hAnsi="Times New Roman"/>
          <w:sz w:val="28"/>
          <w:szCs w:val="28"/>
        </w:rPr>
        <w:t>.2018г.,</w:t>
      </w:r>
      <w:r>
        <w:rPr>
          <w:rFonts w:ascii="Times New Roman" w:hAnsi="Times New Roman"/>
          <w:sz w:val="28"/>
          <w:szCs w:val="28"/>
        </w:rPr>
        <w:t>№28</w:t>
      </w:r>
      <w:r w:rsidRPr="00CB53E6">
        <w:rPr>
          <w:rFonts w:ascii="Times New Roman" w:hAnsi="Times New Roman"/>
          <w:sz w:val="28"/>
          <w:szCs w:val="28"/>
        </w:rPr>
        <w:t xml:space="preserve"> от 30.11.2018г.</w:t>
      </w:r>
      <w:r w:rsidRPr="00974631">
        <w:rPr>
          <w:rFonts w:ascii="Times New Roman" w:hAnsi="Times New Roman"/>
          <w:sz w:val="28"/>
          <w:szCs w:val="28"/>
        </w:rPr>
        <w:t>) согласно приложени</w:t>
      </w:r>
      <w:r>
        <w:rPr>
          <w:rFonts w:ascii="Times New Roman" w:hAnsi="Times New Roman"/>
          <w:sz w:val="28"/>
          <w:szCs w:val="28"/>
        </w:rPr>
        <w:t>ям 1, 2</w:t>
      </w:r>
      <w:r w:rsidRPr="00974631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472D32" w:rsidRDefault="00472D32" w:rsidP="0097463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74631">
        <w:rPr>
          <w:rFonts w:ascii="Times New Roman" w:hAnsi="Times New Roman"/>
          <w:sz w:val="28"/>
          <w:szCs w:val="28"/>
        </w:rPr>
        <w:t>Настоящее решение вступает в силу со дня официального опубликования.</w:t>
      </w:r>
    </w:p>
    <w:p w:rsidR="00472D32" w:rsidRDefault="00472D32" w:rsidP="00D416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72D32" w:rsidRDefault="00472D32" w:rsidP="00D416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72D32" w:rsidRPr="007325DE" w:rsidRDefault="00472D32" w:rsidP="00D416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72D32" w:rsidRDefault="00472D32" w:rsidP="00D416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  <w:sectPr w:rsidR="00472D32" w:rsidSect="00F553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7325DE">
        <w:rPr>
          <w:rFonts w:ascii="Times New Roman" w:hAnsi="Times New Roman"/>
          <w:b/>
          <w:bCs/>
          <w:sz w:val="28"/>
          <w:szCs w:val="28"/>
        </w:rPr>
        <w:t>Глава муниципального образовани</w:t>
      </w:r>
      <w:r>
        <w:rPr>
          <w:rFonts w:ascii="Times New Roman" w:hAnsi="Times New Roman"/>
          <w:b/>
          <w:bCs/>
          <w:sz w:val="28"/>
          <w:szCs w:val="28"/>
        </w:rPr>
        <w:t>я</w:t>
      </w:r>
      <w:r w:rsidRPr="007325DE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974631">
        <w:rPr>
          <w:rFonts w:ascii="Times New Roman" w:hAnsi="Times New Roman"/>
          <w:b/>
          <w:bCs/>
          <w:sz w:val="28"/>
          <w:szCs w:val="28"/>
        </w:rPr>
        <w:t>Р.С. Ирисов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472D32" w:rsidRDefault="00472D32" w:rsidP="0071779D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bCs/>
          <w:sz w:val="28"/>
          <w:szCs w:val="28"/>
        </w:rPr>
      </w:pPr>
      <w:r w:rsidRPr="001B0113">
        <w:rPr>
          <w:rFonts w:ascii="Times New Roman" w:hAnsi="Times New Roman"/>
          <w:bCs/>
          <w:sz w:val="28"/>
          <w:szCs w:val="28"/>
        </w:rPr>
        <w:t>Приложение</w:t>
      </w:r>
      <w:r>
        <w:rPr>
          <w:rFonts w:ascii="Times New Roman" w:hAnsi="Times New Roman"/>
          <w:bCs/>
          <w:sz w:val="28"/>
          <w:szCs w:val="28"/>
        </w:rPr>
        <w:t xml:space="preserve"> №</w:t>
      </w:r>
      <w:r w:rsidRPr="001B0113">
        <w:rPr>
          <w:rFonts w:ascii="Times New Roman" w:hAnsi="Times New Roman"/>
          <w:bCs/>
          <w:sz w:val="28"/>
          <w:szCs w:val="28"/>
        </w:rPr>
        <w:t xml:space="preserve">1 к решению </w:t>
      </w:r>
    </w:p>
    <w:p w:rsidR="00472D32" w:rsidRDefault="00472D32" w:rsidP="0071779D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Совета муниципального </w:t>
      </w:r>
      <w:r w:rsidRPr="001B0113">
        <w:rPr>
          <w:rFonts w:ascii="Times New Roman" w:hAnsi="Times New Roman"/>
          <w:bCs/>
          <w:sz w:val="28"/>
          <w:szCs w:val="28"/>
        </w:rPr>
        <w:t>образования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B0113">
        <w:rPr>
          <w:rFonts w:ascii="Times New Roman" w:hAnsi="Times New Roman"/>
          <w:bCs/>
          <w:sz w:val="28"/>
          <w:szCs w:val="28"/>
        </w:rPr>
        <w:t xml:space="preserve">город Балаково </w:t>
      </w:r>
    </w:p>
    <w:p w:rsidR="00472D32" w:rsidRDefault="00472D32" w:rsidP="0071779D">
      <w:pPr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26 февраля 2019 года №46</w:t>
      </w:r>
    </w:p>
    <w:p w:rsidR="00472D32" w:rsidRDefault="00472D32" w:rsidP="0075679F">
      <w:pPr>
        <w:autoSpaceDE w:val="0"/>
        <w:autoSpaceDN w:val="0"/>
        <w:adjustRightInd w:val="0"/>
        <w:spacing w:after="0" w:line="240" w:lineRule="auto"/>
        <w:ind w:left="7088"/>
        <w:rPr>
          <w:rFonts w:ascii="Times New Roman" w:hAnsi="Times New Roman"/>
          <w:bCs/>
          <w:sz w:val="28"/>
          <w:szCs w:val="28"/>
        </w:rPr>
      </w:pPr>
    </w:p>
    <w:p w:rsidR="00472D32" w:rsidRDefault="00472D32" w:rsidP="00A85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779D">
        <w:rPr>
          <w:rFonts w:ascii="Times New Roman" w:hAnsi="Times New Roman"/>
          <w:b/>
          <w:bCs/>
          <w:sz w:val="28"/>
          <w:szCs w:val="28"/>
        </w:rPr>
        <w:t>Внесение изменений в Правила землепользования и застройки муниципального образования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1779D">
        <w:rPr>
          <w:rFonts w:ascii="Times New Roman" w:hAnsi="Times New Roman"/>
          <w:b/>
          <w:bCs/>
          <w:sz w:val="28"/>
          <w:szCs w:val="28"/>
        </w:rPr>
        <w:t>город Балаково Балаковского муниципального района в отношении земельных участков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1779D">
        <w:rPr>
          <w:rFonts w:ascii="Times New Roman" w:hAnsi="Times New Roman"/>
          <w:b/>
          <w:bCs/>
          <w:sz w:val="28"/>
          <w:szCs w:val="28"/>
        </w:rPr>
        <w:t>кадастровыми номерами 64:40:010314:186, 64:40:000000:17407, 64:40:010314:60: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1779D">
        <w:rPr>
          <w:rFonts w:ascii="Times New Roman" w:hAnsi="Times New Roman"/>
          <w:b/>
          <w:bCs/>
          <w:sz w:val="28"/>
          <w:szCs w:val="28"/>
        </w:rPr>
        <w:t>изменение территориальных зон Ж3 (индивидуальная, в том числе коттеджная, застройка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1779D">
        <w:rPr>
          <w:rFonts w:ascii="Times New Roman" w:hAnsi="Times New Roman"/>
          <w:b/>
          <w:bCs/>
          <w:sz w:val="28"/>
          <w:szCs w:val="28"/>
        </w:rPr>
        <w:t>городского типа),</w:t>
      </w:r>
    </w:p>
    <w:p w:rsidR="00472D32" w:rsidRPr="0071779D" w:rsidRDefault="00472D32" w:rsidP="00A85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779D">
        <w:rPr>
          <w:rFonts w:ascii="Times New Roman" w:hAnsi="Times New Roman"/>
          <w:b/>
          <w:bCs/>
          <w:sz w:val="28"/>
          <w:szCs w:val="28"/>
        </w:rPr>
        <w:t>П3 (зона предприятий III класса опасности)</w:t>
      </w:r>
    </w:p>
    <w:p w:rsidR="00472D32" w:rsidRDefault="00472D32" w:rsidP="00A85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779D">
        <w:rPr>
          <w:rFonts w:ascii="Times New Roman" w:hAnsi="Times New Roman"/>
          <w:b/>
          <w:bCs/>
          <w:sz w:val="28"/>
          <w:szCs w:val="28"/>
        </w:rPr>
        <w:t>на территориальную зону ОД6 (спортивно-зрелищные комплексы)</w:t>
      </w:r>
    </w:p>
    <w:p w:rsidR="00472D32" w:rsidRDefault="00472D32" w:rsidP="00B2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27D9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6pt;height:510pt;visibility:visible">
            <v:imagedata r:id="rId5" o:title="" croptop="11144f" cropbottom="2039f" cropleft="2904f" cropright="1825f"/>
          </v:shape>
        </w:pict>
      </w:r>
    </w:p>
    <w:p w:rsidR="00472D32" w:rsidRDefault="00472D32" w:rsidP="0071779D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1B0113">
        <w:rPr>
          <w:rFonts w:ascii="Times New Roman" w:hAnsi="Times New Roman"/>
          <w:bCs/>
          <w:sz w:val="28"/>
          <w:szCs w:val="28"/>
        </w:rPr>
        <w:t>Приложение</w:t>
      </w:r>
      <w:r>
        <w:rPr>
          <w:rFonts w:ascii="Times New Roman" w:hAnsi="Times New Roman"/>
          <w:bCs/>
          <w:sz w:val="28"/>
          <w:szCs w:val="28"/>
        </w:rPr>
        <w:t xml:space="preserve"> №2</w:t>
      </w:r>
      <w:r w:rsidRPr="001B0113">
        <w:rPr>
          <w:rFonts w:ascii="Times New Roman" w:hAnsi="Times New Roman"/>
          <w:bCs/>
          <w:sz w:val="28"/>
          <w:szCs w:val="28"/>
        </w:rPr>
        <w:t xml:space="preserve"> к решению </w:t>
      </w:r>
    </w:p>
    <w:p w:rsidR="00472D32" w:rsidRDefault="00472D32" w:rsidP="0071779D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Совета муниципального </w:t>
      </w:r>
      <w:r w:rsidRPr="001B0113">
        <w:rPr>
          <w:rFonts w:ascii="Times New Roman" w:hAnsi="Times New Roman"/>
          <w:bCs/>
          <w:sz w:val="28"/>
          <w:szCs w:val="28"/>
        </w:rPr>
        <w:t>образования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B0113">
        <w:rPr>
          <w:rFonts w:ascii="Times New Roman" w:hAnsi="Times New Roman"/>
          <w:bCs/>
          <w:sz w:val="28"/>
          <w:szCs w:val="28"/>
        </w:rPr>
        <w:t xml:space="preserve">город Балаково </w:t>
      </w:r>
    </w:p>
    <w:p w:rsidR="00472D32" w:rsidRDefault="00472D32" w:rsidP="0071779D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26 февраля 2019 года №46</w:t>
      </w:r>
    </w:p>
    <w:p w:rsidR="00472D32" w:rsidRDefault="00472D32" w:rsidP="000B0AEF">
      <w:pPr>
        <w:autoSpaceDE w:val="0"/>
        <w:autoSpaceDN w:val="0"/>
        <w:adjustRightInd w:val="0"/>
        <w:spacing w:after="0" w:line="240" w:lineRule="auto"/>
        <w:ind w:left="7088"/>
        <w:rPr>
          <w:rFonts w:ascii="Times New Roman" w:hAnsi="Times New Roman"/>
          <w:bCs/>
          <w:sz w:val="28"/>
          <w:szCs w:val="28"/>
        </w:rPr>
      </w:pPr>
    </w:p>
    <w:p w:rsidR="00472D32" w:rsidRDefault="00472D32" w:rsidP="00F5532A">
      <w:pPr>
        <w:autoSpaceDE w:val="0"/>
        <w:autoSpaceDN w:val="0"/>
        <w:adjustRightInd w:val="0"/>
        <w:spacing w:after="0" w:line="240" w:lineRule="auto"/>
        <w:ind w:left="-220"/>
        <w:jc w:val="center"/>
        <w:rPr>
          <w:rFonts w:ascii="Times New Roman" w:hAnsi="Times New Roman"/>
          <w:b/>
          <w:sz w:val="28"/>
          <w:szCs w:val="28"/>
        </w:rPr>
      </w:pPr>
      <w:r w:rsidRPr="0071779D">
        <w:rPr>
          <w:rFonts w:ascii="Times New Roman" w:hAnsi="Times New Roman"/>
          <w:b/>
          <w:bCs/>
          <w:sz w:val="28"/>
          <w:szCs w:val="28"/>
        </w:rPr>
        <w:t>Внесение изменений в Правила землепользования и застройки муниципального образования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1779D">
        <w:rPr>
          <w:rFonts w:ascii="Times New Roman" w:hAnsi="Times New Roman"/>
          <w:b/>
          <w:bCs/>
          <w:sz w:val="28"/>
          <w:szCs w:val="28"/>
        </w:rPr>
        <w:t xml:space="preserve">город Балаково Балаковского муниципального района в отношении </w:t>
      </w:r>
      <w:r w:rsidRPr="0071779D">
        <w:rPr>
          <w:rFonts w:ascii="Times New Roman" w:hAnsi="Times New Roman"/>
          <w:b/>
          <w:sz w:val="28"/>
          <w:szCs w:val="28"/>
        </w:rPr>
        <w:t xml:space="preserve">Земельных участков кадастровыми номерами: 64:40:030101:845, 64:40:030101:846 расположенных по адресу: г.Балаково, ул. Саратовское шоссе, д.26, рынок 4 «Б» микрорайона: изменение территориальной зоны ОД1-3 (многофункциональные центры обслуживания и общественно-деловой активности, крупные торговые комплексы, рынки) на территориальную зону П4-П5 </w:t>
      </w:r>
    </w:p>
    <w:p w:rsidR="00472D32" w:rsidRPr="0071779D" w:rsidRDefault="00472D32" w:rsidP="00F5532A">
      <w:pPr>
        <w:autoSpaceDE w:val="0"/>
        <w:autoSpaceDN w:val="0"/>
        <w:adjustRightInd w:val="0"/>
        <w:spacing w:after="0" w:line="240" w:lineRule="auto"/>
        <w:ind w:left="-220"/>
        <w:jc w:val="center"/>
        <w:rPr>
          <w:rFonts w:ascii="Times New Roman" w:hAnsi="Times New Roman"/>
          <w:b/>
          <w:sz w:val="28"/>
          <w:szCs w:val="28"/>
        </w:rPr>
      </w:pPr>
      <w:r w:rsidRPr="0071779D">
        <w:rPr>
          <w:rFonts w:ascii="Times New Roman" w:hAnsi="Times New Roman"/>
          <w:b/>
          <w:sz w:val="28"/>
          <w:szCs w:val="28"/>
        </w:rPr>
        <w:t>(зона предприятий IV-V класса опасности)</w:t>
      </w:r>
    </w:p>
    <w:p w:rsidR="00472D32" w:rsidRPr="000B0AEF" w:rsidRDefault="00472D32" w:rsidP="000B0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327D9">
        <w:rPr>
          <w:rFonts w:ascii="Times New Roman" w:hAnsi="Times New Roman"/>
          <w:noProof/>
          <w:sz w:val="28"/>
          <w:szCs w:val="28"/>
        </w:rPr>
        <w:pict>
          <v:shape id="_x0000_i1026" type="#_x0000_t75" style="width:360.75pt;height:469.5pt;visibility:visible">
            <v:imagedata r:id="rId6" o:title=""/>
          </v:shape>
        </w:pict>
      </w:r>
    </w:p>
    <w:sectPr w:rsidR="00472D32" w:rsidRPr="000B0AEF" w:rsidSect="00F553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83269"/>
    <w:multiLevelType w:val="hybridMultilevel"/>
    <w:tmpl w:val="E244F3D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22107BBF"/>
    <w:multiLevelType w:val="hybridMultilevel"/>
    <w:tmpl w:val="E244F3DC"/>
    <w:lvl w:ilvl="0" w:tplc="0419000F">
      <w:start w:val="1"/>
      <w:numFmt w:val="decimal"/>
      <w:lvlText w:val="%1."/>
      <w:lvlJc w:val="left"/>
      <w:pPr>
        <w:ind w:left="19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639"/>
    <w:rsid w:val="00017BA2"/>
    <w:rsid w:val="00021CF3"/>
    <w:rsid w:val="00056CA3"/>
    <w:rsid w:val="000671C9"/>
    <w:rsid w:val="0009449E"/>
    <w:rsid w:val="00097F30"/>
    <w:rsid w:val="000A559E"/>
    <w:rsid w:val="000B0AEF"/>
    <w:rsid w:val="000B52F7"/>
    <w:rsid w:val="000C3431"/>
    <w:rsid w:val="000E6EA5"/>
    <w:rsid w:val="000F2A4E"/>
    <w:rsid w:val="00101C76"/>
    <w:rsid w:val="00134633"/>
    <w:rsid w:val="001511DC"/>
    <w:rsid w:val="001952CD"/>
    <w:rsid w:val="001A4D87"/>
    <w:rsid w:val="001B0113"/>
    <w:rsid w:val="001F36B0"/>
    <w:rsid w:val="00207831"/>
    <w:rsid w:val="002327D9"/>
    <w:rsid w:val="00270CDE"/>
    <w:rsid w:val="00281B6D"/>
    <w:rsid w:val="00283132"/>
    <w:rsid w:val="002D6604"/>
    <w:rsid w:val="003126E6"/>
    <w:rsid w:val="0033431D"/>
    <w:rsid w:val="0035465D"/>
    <w:rsid w:val="0038176F"/>
    <w:rsid w:val="003E0808"/>
    <w:rsid w:val="003F5E97"/>
    <w:rsid w:val="0040275A"/>
    <w:rsid w:val="00472D32"/>
    <w:rsid w:val="004919A0"/>
    <w:rsid w:val="004D7EC7"/>
    <w:rsid w:val="0052401D"/>
    <w:rsid w:val="00535048"/>
    <w:rsid w:val="005A71DA"/>
    <w:rsid w:val="00612B3E"/>
    <w:rsid w:val="00625429"/>
    <w:rsid w:val="00650F03"/>
    <w:rsid w:val="006873DE"/>
    <w:rsid w:val="0070204E"/>
    <w:rsid w:val="00705838"/>
    <w:rsid w:val="0071779D"/>
    <w:rsid w:val="007240CC"/>
    <w:rsid w:val="007325DE"/>
    <w:rsid w:val="007433AE"/>
    <w:rsid w:val="0075679F"/>
    <w:rsid w:val="007863F6"/>
    <w:rsid w:val="007E7435"/>
    <w:rsid w:val="00877EDE"/>
    <w:rsid w:val="0088467F"/>
    <w:rsid w:val="00904EF0"/>
    <w:rsid w:val="009311C4"/>
    <w:rsid w:val="00943A9C"/>
    <w:rsid w:val="00960755"/>
    <w:rsid w:val="00974631"/>
    <w:rsid w:val="0097646E"/>
    <w:rsid w:val="009855E1"/>
    <w:rsid w:val="009B12A6"/>
    <w:rsid w:val="009D1F4D"/>
    <w:rsid w:val="009E2A77"/>
    <w:rsid w:val="009F59AC"/>
    <w:rsid w:val="009F72A3"/>
    <w:rsid w:val="00A672FE"/>
    <w:rsid w:val="00A8128F"/>
    <w:rsid w:val="00A859D1"/>
    <w:rsid w:val="00AA3B86"/>
    <w:rsid w:val="00B22A8F"/>
    <w:rsid w:val="00B407BF"/>
    <w:rsid w:val="00B53358"/>
    <w:rsid w:val="00B72723"/>
    <w:rsid w:val="00C119C2"/>
    <w:rsid w:val="00C82BF2"/>
    <w:rsid w:val="00CA0849"/>
    <w:rsid w:val="00CB53E6"/>
    <w:rsid w:val="00CB796A"/>
    <w:rsid w:val="00CE5C94"/>
    <w:rsid w:val="00CF0104"/>
    <w:rsid w:val="00D138D4"/>
    <w:rsid w:val="00D4044F"/>
    <w:rsid w:val="00D41639"/>
    <w:rsid w:val="00D42390"/>
    <w:rsid w:val="00E00EAE"/>
    <w:rsid w:val="00E23286"/>
    <w:rsid w:val="00E261DB"/>
    <w:rsid w:val="00E63998"/>
    <w:rsid w:val="00E71F31"/>
    <w:rsid w:val="00E82278"/>
    <w:rsid w:val="00EA6B1E"/>
    <w:rsid w:val="00EB1D29"/>
    <w:rsid w:val="00EE42CE"/>
    <w:rsid w:val="00F4634C"/>
    <w:rsid w:val="00F5532A"/>
    <w:rsid w:val="00F76C8D"/>
    <w:rsid w:val="00F90150"/>
    <w:rsid w:val="00F945E8"/>
    <w:rsid w:val="00FA6BEA"/>
    <w:rsid w:val="00FF1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46E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2542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25429"/>
    <w:rPr>
      <w:rFonts w:ascii="Arial" w:hAnsi="Arial" w:cs="Arial"/>
      <w:b/>
      <w:bCs/>
      <w:color w:val="26282F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0F2A4E"/>
    <w:pPr>
      <w:ind w:left="720"/>
      <w:contextualSpacing/>
    </w:pPr>
  </w:style>
  <w:style w:type="paragraph" w:customStyle="1" w:styleId="1">
    <w:name w:val="Заголовок1"/>
    <w:basedOn w:val="Normal"/>
    <w:next w:val="BodyText"/>
    <w:uiPriority w:val="99"/>
    <w:rsid w:val="007325DE"/>
    <w:pPr>
      <w:keepNext/>
      <w:suppressAutoHyphens/>
      <w:spacing w:before="240" w:after="120" w:line="240" w:lineRule="auto"/>
    </w:pPr>
    <w:rPr>
      <w:rFonts w:ascii="Arial" w:eastAsia="DejaVu Sans" w:hAnsi="Arial" w:cs="Lohit Hindi"/>
      <w:sz w:val="28"/>
      <w:szCs w:val="28"/>
      <w:lang w:eastAsia="zh-CN"/>
    </w:rPr>
  </w:style>
  <w:style w:type="character" w:customStyle="1" w:styleId="a">
    <w:name w:val="Мясо Знак Знак"/>
    <w:uiPriority w:val="99"/>
    <w:rsid w:val="007325DE"/>
    <w:rPr>
      <w:rFonts w:eastAsia="MS Mincho"/>
      <w:sz w:val="28"/>
      <w:lang w:val="ru-RU" w:eastAsia="ar-SA" w:bidi="ar-SA"/>
    </w:rPr>
  </w:style>
  <w:style w:type="paragraph" w:customStyle="1" w:styleId="msotitlecxspmiddle">
    <w:name w:val="msotitlecxspmiddle"/>
    <w:basedOn w:val="Normal"/>
    <w:uiPriority w:val="99"/>
    <w:rsid w:val="007325DE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msotitlecxsplast">
    <w:name w:val="msotitlecxsplast"/>
    <w:basedOn w:val="Normal"/>
    <w:link w:val="msotitlecxsplast0"/>
    <w:uiPriority w:val="99"/>
    <w:rsid w:val="007325DE"/>
    <w:pPr>
      <w:suppressAutoHyphens/>
      <w:spacing w:before="280" w:after="280" w:line="240" w:lineRule="auto"/>
    </w:pPr>
    <w:rPr>
      <w:rFonts w:ascii="Times New Roman" w:eastAsia="Calibri" w:hAnsi="Times New Roman"/>
      <w:sz w:val="24"/>
      <w:szCs w:val="20"/>
      <w:lang w:eastAsia="ar-SA"/>
    </w:rPr>
  </w:style>
  <w:style w:type="paragraph" w:customStyle="1" w:styleId="msonormalcxspmiddle">
    <w:name w:val="msonormalcxspmiddle"/>
    <w:basedOn w:val="Normal"/>
    <w:link w:val="msonormalcxspmiddle0"/>
    <w:uiPriority w:val="99"/>
    <w:rsid w:val="007325DE"/>
    <w:pPr>
      <w:suppressAutoHyphens/>
      <w:spacing w:before="280" w:after="280" w:line="240" w:lineRule="auto"/>
    </w:pPr>
    <w:rPr>
      <w:rFonts w:ascii="Times New Roman" w:eastAsia="Calibri" w:hAnsi="Times New Roman"/>
      <w:sz w:val="24"/>
      <w:szCs w:val="20"/>
      <w:lang w:eastAsia="ar-SA"/>
    </w:rPr>
  </w:style>
  <w:style w:type="character" w:customStyle="1" w:styleId="msonormalcxspmiddle0">
    <w:name w:val="msonormalcxspmiddle Знак"/>
    <w:link w:val="msonormalcxspmiddle"/>
    <w:uiPriority w:val="99"/>
    <w:locked/>
    <w:rsid w:val="007325DE"/>
    <w:rPr>
      <w:rFonts w:ascii="Times New Roman" w:hAnsi="Times New Roman"/>
      <w:sz w:val="24"/>
      <w:lang w:eastAsia="ar-SA" w:bidi="ar-SA"/>
    </w:rPr>
  </w:style>
  <w:style w:type="character" w:customStyle="1" w:styleId="msotitlecxsplast0">
    <w:name w:val="msotitlecxsplast Знак"/>
    <w:link w:val="msotitlecxsplast"/>
    <w:uiPriority w:val="99"/>
    <w:locked/>
    <w:rsid w:val="007325DE"/>
    <w:rPr>
      <w:rFonts w:ascii="Times New Roman" w:hAnsi="Times New Roman"/>
      <w:sz w:val="24"/>
      <w:lang w:eastAsia="ar-SA" w:bidi="ar-SA"/>
    </w:rPr>
  </w:style>
  <w:style w:type="paragraph" w:styleId="BodyText">
    <w:name w:val="Body Text"/>
    <w:basedOn w:val="Normal"/>
    <w:link w:val="BodyTextChar"/>
    <w:uiPriority w:val="99"/>
    <w:semiHidden/>
    <w:rsid w:val="007325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325DE"/>
    <w:rPr>
      <w:rFonts w:eastAsia="Times New Roman" w:cs="Times New Roman"/>
      <w:lang w:eastAsia="ru-RU"/>
    </w:rPr>
  </w:style>
  <w:style w:type="character" w:customStyle="1" w:styleId="a0">
    <w:name w:val="Гипертекстовая ссылка"/>
    <w:uiPriority w:val="99"/>
    <w:rsid w:val="00625429"/>
    <w:rPr>
      <w:color w:val="106BBE"/>
    </w:rPr>
  </w:style>
  <w:style w:type="paragraph" w:styleId="BalloonText">
    <w:name w:val="Balloon Text"/>
    <w:basedOn w:val="Normal"/>
    <w:link w:val="BalloonTextChar"/>
    <w:uiPriority w:val="99"/>
    <w:semiHidden/>
    <w:rsid w:val="001F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36B0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1F3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F36B0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1F3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F36B0"/>
    <w:rPr>
      <w:rFonts w:eastAsia="Times New Roman" w:cs="Times New Roman"/>
      <w:lang w:eastAsia="ru-RU"/>
    </w:rPr>
  </w:style>
  <w:style w:type="paragraph" w:customStyle="1" w:styleId="a1">
    <w:name w:val="Комментарий"/>
    <w:basedOn w:val="Normal"/>
    <w:next w:val="Normal"/>
    <w:uiPriority w:val="99"/>
    <w:rsid w:val="0035465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2">
    <w:name w:val="Информация об изменениях документа"/>
    <w:basedOn w:val="a1"/>
    <w:next w:val="Normal"/>
    <w:uiPriority w:val="99"/>
    <w:rsid w:val="0035465D"/>
    <w:rPr>
      <w:i/>
      <w:iCs/>
    </w:rPr>
  </w:style>
  <w:style w:type="paragraph" w:customStyle="1" w:styleId="3">
    <w:name w:val="_Заголовок 3"/>
    <w:basedOn w:val="Normal"/>
    <w:next w:val="Normal"/>
    <w:autoRedefine/>
    <w:uiPriority w:val="99"/>
    <w:rsid w:val="00E23286"/>
    <w:pPr>
      <w:spacing w:after="0" w:line="240" w:lineRule="auto"/>
      <w:jc w:val="both"/>
      <w:outlineLvl w:val="2"/>
    </w:pPr>
    <w:rPr>
      <w:rFonts w:ascii="Times New Roman" w:eastAsia="Calibri" w:hAnsi="Times New Roman"/>
      <w:b/>
      <w:bCs/>
      <w:color w:val="000000"/>
      <w:sz w:val="24"/>
      <w:szCs w:val="28"/>
    </w:rPr>
  </w:style>
  <w:style w:type="paragraph" w:customStyle="1" w:styleId="ConsPlusCell">
    <w:name w:val="ConsPlusCell"/>
    <w:uiPriority w:val="99"/>
    <w:rsid w:val="0040275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64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4</Pages>
  <Words>563</Words>
  <Characters>3212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Силантьева Ю</dc:creator>
  <cp:keywords/>
  <dc:description/>
  <cp:lastModifiedBy>sharonovaoa</cp:lastModifiedBy>
  <cp:revision>5</cp:revision>
  <cp:lastPrinted>2019-03-01T07:01:00Z</cp:lastPrinted>
  <dcterms:created xsi:type="dcterms:W3CDTF">2019-03-01T07:08:00Z</dcterms:created>
  <dcterms:modified xsi:type="dcterms:W3CDTF">2019-03-14T09:18:00Z</dcterms:modified>
</cp:coreProperties>
</file>